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38D0094" w14:textId="7BADA025" w:rsidR="009558A1" w:rsidRPr="006C2F08" w:rsidRDefault="009B502A">
      <w:pPr>
        <w:rPr>
          <w:b/>
          <w:bCs/>
          <w:sz w:val="32"/>
          <w:szCs w:val="32"/>
        </w:rPr>
      </w:pPr>
      <w:r w:rsidRPr="006C2F08">
        <w:rPr>
          <w:b/>
          <w:bCs/>
          <w:sz w:val="32"/>
          <w:szCs w:val="32"/>
        </w:rPr>
        <w:t>Bijlagen De Bron</w:t>
      </w:r>
    </w:p>
    <w:p w14:paraId="4EE599A9" w14:textId="5944C9BA" w:rsidR="006C2F08" w:rsidRDefault="006C2F08"/>
    <w:p w14:paraId="160CBD28" w14:textId="5C1B837F" w:rsidR="008508C6" w:rsidRDefault="00B5385F" w:rsidP="008508C6">
      <w:pPr>
        <w:keepNext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69073A8" wp14:editId="26B1576E">
                <wp:simplePos x="0" y="0"/>
                <wp:positionH relativeFrom="column">
                  <wp:posOffset>2771775</wp:posOffset>
                </wp:positionH>
                <wp:positionV relativeFrom="paragraph">
                  <wp:posOffset>2603458</wp:posOffset>
                </wp:positionV>
                <wp:extent cx="426178" cy="334750"/>
                <wp:effectExtent l="50800" t="25400" r="43815" b="71755"/>
                <wp:wrapNone/>
                <wp:docPr id="11" name="Rechte verbindingslijn met pijl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26178" cy="3347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65D5E27" id="_x0000_t32" coordsize="21600,21600" o:spt="32" o:oned="t" path="m,l21600,21600e" filled="f">
                <v:path arrowok="t" fillok="f" o:connecttype="none"/>
                <o:lock v:ext="edit" shapetype="t"/>
              </v:shapetype>
              <v:shape id="Rechte verbindingslijn met pijl 11" o:spid="_x0000_s1026" type="#_x0000_t32" style="position:absolute;margin-left:218.25pt;margin-top:205pt;width:33.55pt;height:26.35pt;flip:y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" strokecolor="red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 w:rsidR="00985343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F120A42" wp14:editId="5592BCED">
                <wp:simplePos x="0" y="0"/>
                <wp:positionH relativeFrom="column">
                  <wp:posOffset>3244985</wp:posOffset>
                </wp:positionH>
                <wp:positionV relativeFrom="paragraph">
                  <wp:posOffset>2454775</wp:posOffset>
                </wp:positionV>
                <wp:extent cx="170399" cy="244423"/>
                <wp:effectExtent l="50800" t="25400" r="58420" b="73660"/>
                <wp:wrapNone/>
                <wp:docPr id="10" name="Ovaal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0399" cy="244423"/>
                        </a:xfrm>
                        <a:prstGeom prst="ellipse">
                          <a:avLst/>
                        </a:prstGeom>
                        <a:solidFill>
                          <a:srgbClr val="FFFF00">
                            <a:alpha val="15000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722EEC5" id="Ovaal 10" o:spid="_x0000_s1026" style="position:absolute;margin-left:255.5pt;margin-top:193.3pt;width:13.4pt;height:19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" fillcolor="yellow" strokecolor="red">
                <v:fill opacity="9766f"/>
                <v:shadow on="t" color="black" opacity="22937f" origin=",.5" offset="0,.63889mm"/>
              </v:oval>
            </w:pict>
          </mc:Fallback>
        </mc:AlternateContent>
      </w:r>
      <w:r w:rsidR="006C2F08">
        <w:rPr>
          <w:noProof/>
        </w:rPr>
        <w:drawing>
          <wp:inline distT="0" distB="0" distL="0" distR="0" wp14:anchorId="47F12695" wp14:editId="0E4AF0F8">
            <wp:extent cx="5756910" cy="4188460"/>
            <wp:effectExtent l="0" t="0" r="0" b="2540"/>
            <wp:docPr id="9" name="Afbeelding 9" descr="Afbeelding met kaar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fbeelding 9" descr="Afbeelding met kaart&#10;&#10;Automatisch gegenereerde beschrijvi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188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FBBC89" w14:textId="691D776C" w:rsidR="006C2F08" w:rsidRDefault="008508C6" w:rsidP="008508C6">
      <w:pPr>
        <w:pStyle w:val="Bijschrift"/>
      </w:pPr>
      <w:r>
        <w:t xml:space="preserve">Figuur </w:t>
      </w:r>
      <w:fldSimple w:instr=" SEQ Figuur \* ARABIC ">
        <w:r>
          <w:rPr>
            <w:noProof/>
          </w:rPr>
          <w:t>1</w:t>
        </w:r>
      </w:fldSimple>
      <w:r>
        <w:t>: Overzicht locatie De Bron</w:t>
      </w:r>
    </w:p>
    <w:p w14:paraId="33E0AFCF" w14:textId="4DC56CDE" w:rsidR="009B502A" w:rsidRDefault="009B502A"/>
    <w:p w14:paraId="3B847A60" w14:textId="77777777" w:rsidR="009B502A" w:rsidRDefault="009B502A" w:rsidP="009B502A">
      <w:pPr>
        <w:keepNext/>
      </w:pPr>
      <w:r>
        <w:rPr>
          <w:noProof/>
        </w:rPr>
        <w:lastRenderedPageBreak/>
        <w:drawing>
          <wp:inline distT="0" distB="0" distL="0" distR="0" wp14:anchorId="7C4E6266" wp14:editId="643926F5">
            <wp:extent cx="5756910" cy="5143500"/>
            <wp:effectExtent l="0" t="0" r="0" b="0"/>
            <wp:docPr id="2" name="Afbeelding 2" descr="Afbeelding met kaar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2" descr="Afbeelding met kaart&#10;&#10;Automatisch gegenereerde beschrijvi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EE643B" w14:textId="43E8D48B" w:rsidR="009B502A" w:rsidRDefault="009B502A" w:rsidP="009B502A">
      <w:pPr>
        <w:pStyle w:val="Bijschrift"/>
      </w:pPr>
      <w:r>
        <w:t xml:space="preserve">Figuur </w:t>
      </w:r>
      <w:r w:rsidR="000B05C2">
        <w:fldChar w:fldCharType="begin"/>
      </w:r>
      <w:r w:rsidR="000B05C2">
        <w:instrText xml:space="preserve"> SEQ Figuur \* ARABIC </w:instrText>
      </w:r>
      <w:r w:rsidR="000B05C2">
        <w:fldChar w:fldCharType="separate"/>
      </w:r>
      <w:r w:rsidR="008508C6">
        <w:rPr>
          <w:noProof/>
        </w:rPr>
        <w:t>2</w:t>
      </w:r>
      <w:r w:rsidR="000B05C2">
        <w:rPr>
          <w:noProof/>
        </w:rPr>
        <w:fldChar w:fldCharType="end"/>
      </w:r>
      <w:r>
        <w:t xml:space="preserve">: Locatie projectgebied (rode cirkel) en natuurreservaat </w:t>
      </w:r>
      <w:proofErr w:type="spellStart"/>
      <w:r>
        <w:t>Stiemerbeekvallei</w:t>
      </w:r>
      <w:proofErr w:type="spellEnd"/>
    </w:p>
    <w:p w14:paraId="135C1984" w14:textId="77777777" w:rsidR="007D2611" w:rsidRPr="007D2611" w:rsidRDefault="007D2611" w:rsidP="007D2611"/>
    <w:p w14:paraId="4F4B9812" w14:textId="77777777" w:rsidR="007D2611" w:rsidRPr="007D2611" w:rsidRDefault="007D2611" w:rsidP="007D2611"/>
    <w:p w14:paraId="2215D072" w14:textId="77777777" w:rsidR="007D2611" w:rsidRPr="007D2611" w:rsidRDefault="007D2611" w:rsidP="007D2611"/>
    <w:p w14:paraId="3F93750C" w14:textId="77777777" w:rsidR="009B502A" w:rsidRDefault="009B502A" w:rsidP="009B502A">
      <w:pPr>
        <w:keepNext/>
      </w:pPr>
      <w:r>
        <w:rPr>
          <w:noProof/>
        </w:rPr>
        <w:lastRenderedPageBreak/>
        <w:drawing>
          <wp:inline distT="0" distB="0" distL="0" distR="0" wp14:anchorId="367FE9D1" wp14:editId="41D86009">
            <wp:extent cx="5756910" cy="5139690"/>
            <wp:effectExtent l="0" t="0" r="0" b="3810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fbeelding 3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5139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A5A17" w14:textId="225A8133" w:rsidR="007D2611" w:rsidRPr="007D2611" w:rsidRDefault="009B502A" w:rsidP="009B502A">
      <w:pPr>
        <w:pStyle w:val="Bijschrift"/>
      </w:pPr>
      <w:r>
        <w:t xml:space="preserve">Figuur </w:t>
      </w:r>
      <w:r w:rsidR="000B05C2">
        <w:fldChar w:fldCharType="begin"/>
      </w:r>
      <w:r w:rsidR="000B05C2">
        <w:instrText xml:space="preserve"> SEQ Figuur \* ARABIC </w:instrText>
      </w:r>
      <w:r w:rsidR="000B05C2">
        <w:fldChar w:fldCharType="separate"/>
      </w:r>
      <w:r w:rsidR="008508C6">
        <w:rPr>
          <w:noProof/>
        </w:rPr>
        <w:t>3</w:t>
      </w:r>
      <w:r w:rsidR="000B05C2">
        <w:rPr>
          <w:noProof/>
        </w:rPr>
        <w:fldChar w:fldCharType="end"/>
      </w:r>
      <w:r>
        <w:t>: Natura 2000 Habitatkaart (ook projectzone)</w:t>
      </w:r>
    </w:p>
    <w:p w14:paraId="6E8EF26E" w14:textId="77777777" w:rsidR="007D2611" w:rsidRPr="007D2611" w:rsidRDefault="007D2611" w:rsidP="007D2611"/>
    <w:p w14:paraId="7CF74A23" w14:textId="77777777" w:rsidR="007D2611" w:rsidRPr="007D2611" w:rsidRDefault="007D2611" w:rsidP="007D2611"/>
    <w:p w14:paraId="5C85E63F" w14:textId="77777777" w:rsidR="009B502A" w:rsidRDefault="009B502A" w:rsidP="009B502A">
      <w:pPr>
        <w:keepNext/>
      </w:pPr>
      <w:r>
        <w:rPr>
          <w:noProof/>
        </w:rPr>
        <w:lastRenderedPageBreak/>
        <w:drawing>
          <wp:inline distT="0" distB="0" distL="0" distR="0" wp14:anchorId="57C72115" wp14:editId="2282D130">
            <wp:extent cx="5756910" cy="4318000"/>
            <wp:effectExtent l="0" t="0" r="0" b="0"/>
            <wp:docPr id="4" name="Afbeelding 4" descr="Afbeelding met boom, buiten, gras, plan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fbeelding 4" descr="Afbeelding met boom, buiten, gras, plant&#10;&#10;Automatisch gegenereerde beschrijving"/>
                    <pic:cNvPicPr/>
                  </pic:nvPicPr>
                  <pic:blipFill>
                    <a:blip r:embed="rId10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31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DED715" w14:textId="79F714C4" w:rsidR="009B502A" w:rsidRDefault="009B502A" w:rsidP="009B502A">
      <w:pPr>
        <w:pStyle w:val="Bijschrift"/>
      </w:pPr>
      <w:r>
        <w:t xml:space="preserve">Figuur </w:t>
      </w:r>
      <w:r w:rsidR="000B05C2">
        <w:fldChar w:fldCharType="begin"/>
      </w:r>
      <w:r w:rsidR="000B05C2">
        <w:instrText xml:space="preserve"> SEQ Figuur \* ARABIC </w:instrText>
      </w:r>
      <w:r w:rsidR="000B05C2">
        <w:fldChar w:fldCharType="separate"/>
      </w:r>
      <w:r w:rsidR="008508C6">
        <w:rPr>
          <w:noProof/>
        </w:rPr>
        <w:t>4</w:t>
      </w:r>
      <w:r w:rsidR="000B05C2">
        <w:rPr>
          <w:noProof/>
        </w:rPr>
        <w:fldChar w:fldCharType="end"/>
      </w:r>
      <w:r>
        <w:t>: Foto projectgebied (rechts van Watersteeg)</w:t>
      </w:r>
    </w:p>
    <w:p w14:paraId="40387BD3" w14:textId="77777777" w:rsidR="009B502A" w:rsidRDefault="009B502A" w:rsidP="009B502A">
      <w:pPr>
        <w:keepNext/>
      </w:pPr>
      <w:r>
        <w:rPr>
          <w:noProof/>
        </w:rPr>
        <w:lastRenderedPageBreak/>
        <w:drawing>
          <wp:inline distT="0" distB="0" distL="0" distR="0" wp14:anchorId="0028FFA3" wp14:editId="0F9FE0D4">
            <wp:extent cx="5756910" cy="4318000"/>
            <wp:effectExtent l="0" t="0" r="0" b="0"/>
            <wp:docPr id="5" name="Afbeelding 5" descr="Afbeelding met boom, buiten, lucht, plan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fbeelding 5" descr="Afbeelding met boom, buiten, lucht, plant&#10;&#10;Automatisch gegenereerde beschrijving"/>
                    <pic:cNvPicPr/>
                  </pic:nvPicPr>
                  <pic:blipFill>
                    <a:blip r:embed="rId11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31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3302F" w14:textId="56AAC283" w:rsidR="009B502A" w:rsidRDefault="009B502A" w:rsidP="009B502A">
      <w:pPr>
        <w:pStyle w:val="Bijschrift"/>
      </w:pPr>
      <w:r>
        <w:t xml:space="preserve">Figuur </w:t>
      </w:r>
      <w:r w:rsidR="000B05C2">
        <w:fldChar w:fldCharType="begin"/>
      </w:r>
      <w:r w:rsidR="000B05C2">
        <w:instrText xml:space="preserve"> SEQ Figuur \* ARABIC </w:instrText>
      </w:r>
      <w:r w:rsidR="000B05C2">
        <w:fldChar w:fldCharType="separate"/>
      </w:r>
      <w:r w:rsidR="008508C6">
        <w:rPr>
          <w:noProof/>
        </w:rPr>
        <w:t>5</w:t>
      </w:r>
      <w:r w:rsidR="000B05C2">
        <w:rPr>
          <w:noProof/>
        </w:rPr>
        <w:fldChar w:fldCharType="end"/>
      </w:r>
      <w:r>
        <w:t xml:space="preserve">: Foto </w:t>
      </w:r>
      <w:proofErr w:type="spellStart"/>
      <w:r>
        <w:t>Stiemerbeekvallei</w:t>
      </w:r>
      <w:proofErr w:type="spellEnd"/>
      <w:r>
        <w:t xml:space="preserve"> (links van Watersteeg)</w:t>
      </w:r>
    </w:p>
    <w:p w14:paraId="339279C8" w14:textId="77777777" w:rsidR="009B502A" w:rsidRDefault="009B502A" w:rsidP="009B502A">
      <w:pPr>
        <w:keepNext/>
      </w:pPr>
      <w:r>
        <w:rPr>
          <w:noProof/>
        </w:rPr>
        <w:lastRenderedPageBreak/>
        <w:drawing>
          <wp:inline distT="0" distB="0" distL="0" distR="0" wp14:anchorId="1FB463D5" wp14:editId="5B3FD552">
            <wp:extent cx="5756910" cy="4318000"/>
            <wp:effectExtent l="0" t="0" r="0" b="0"/>
            <wp:docPr id="6" name="Afbeelding 6" descr="Afbeelding met buiten, boom, gras, luch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fbeelding 6" descr="Afbeelding met buiten, boom, gras, lucht&#10;&#10;Automatisch gegenereerde beschrijving"/>
                    <pic:cNvPicPr/>
                  </pic:nvPicPr>
                  <pic:blipFill>
                    <a:blip r:embed="rId12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31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E41B60" w14:textId="25E82394" w:rsidR="007D2611" w:rsidRPr="007D2611" w:rsidRDefault="009B502A" w:rsidP="009B502A">
      <w:pPr>
        <w:pStyle w:val="Bijschrift"/>
      </w:pPr>
      <w:r>
        <w:t xml:space="preserve">Figuur </w:t>
      </w:r>
      <w:r w:rsidR="000B05C2">
        <w:fldChar w:fldCharType="begin"/>
      </w:r>
      <w:r w:rsidR="000B05C2">
        <w:instrText xml:space="preserve"> SEQ Figuur \* ARABIC </w:instrText>
      </w:r>
      <w:r w:rsidR="000B05C2">
        <w:fldChar w:fldCharType="separate"/>
      </w:r>
      <w:r w:rsidR="008508C6">
        <w:rPr>
          <w:noProof/>
        </w:rPr>
        <w:t>6</w:t>
      </w:r>
      <w:r w:rsidR="000B05C2">
        <w:rPr>
          <w:noProof/>
        </w:rPr>
        <w:fldChar w:fldCharType="end"/>
      </w:r>
      <w:r>
        <w:t>: Overzichtsfoto</w:t>
      </w:r>
    </w:p>
    <w:p w14:paraId="0AFAF2B1" w14:textId="77777777" w:rsidR="007D2611" w:rsidRPr="007D2611" w:rsidRDefault="007D2611" w:rsidP="007D2611"/>
    <w:p w14:paraId="583D2859" w14:textId="77777777" w:rsidR="007D2611" w:rsidRPr="007D2611" w:rsidRDefault="007D2611" w:rsidP="007D2611"/>
    <w:p w14:paraId="73F98E43" w14:textId="2CA90349" w:rsidR="009B502A" w:rsidRDefault="009B502A" w:rsidP="009B502A">
      <w:pPr>
        <w:keepNext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6AEFE57A" wp14:editId="3FC61989">
                <wp:simplePos x="0" y="0"/>
                <wp:positionH relativeFrom="column">
                  <wp:posOffset>1078844</wp:posOffset>
                </wp:positionH>
                <wp:positionV relativeFrom="paragraph">
                  <wp:posOffset>2594205</wp:posOffset>
                </wp:positionV>
                <wp:extent cx="45719" cy="446790"/>
                <wp:effectExtent l="76200" t="25400" r="69215" b="61595"/>
                <wp:wrapNone/>
                <wp:docPr id="8" name="Rechte verbindingslijn met pijl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5719" cy="44679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09B3740" id="_x0000_t32" coordsize="21600,21600" o:spt="32" o:oned="t" path="m,l21600,21600e" filled="f">
                <v:path arrowok="t" fillok="f" o:connecttype="none"/>
                <o:lock v:ext="edit" shapetype="t"/>
              </v:shapetype>
              <v:shape id="Rechte verbindingslijn met pijl 8" o:spid="_x0000_s1026" type="#_x0000_t32" style="position:absolute;margin-left:84.95pt;margin-top:204.25pt;width:3.6pt;height:35.2pt;flip:x 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" strokecolor="red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7353A00" wp14:editId="3B9175E7">
            <wp:extent cx="5756910" cy="4318000"/>
            <wp:effectExtent l="0" t="0" r="0" b="0"/>
            <wp:docPr id="7" name="Afbeelding 7" descr="Afbeelding met boom, buiten, plant, bo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fbeelding 7" descr="Afbeelding met boom, buiten, plant, bos&#10;&#10;Automatisch gegenereerde beschrijving"/>
                    <pic:cNvPicPr/>
                  </pic:nvPicPr>
                  <pic:blipFill>
                    <a:blip r:embed="rId13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31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41B314" w14:textId="58406290" w:rsidR="007D2611" w:rsidRPr="007D2611" w:rsidRDefault="009B502A" w:rsidP="009B502A">
      <w:pPr>
        <w:pStyle w:val="Bijschrift"/>
      </w:pPr>
      <w:r>
        <w:t xml:space="preserve">Figuur </w:t>
      </w:r>
      <w:r w:rsidR="000B05C2">
        <w:fldChar w:fldCharType="begin"/>
      </w:r>
      <w:r w:rsidR="000B05C2">
        <w:instrText xml:space="preserve"> SEQ Figuur \* ARABIC </w:instrText>
      </w:r>
      <w:r w:rsidR="000B05C2">
        <w:fldChar w:fldCharType="separate"/>
      </w:r>
      <w:r w:rsidR="008508C6">
        <w:rPr>
          <w:noProof/>
        </w:rPr>
        <w:t>7</w:t>
      </w:r>
      <w:r w:rsidR="000B05C2">
        <w:rPr>
          <w:noProof/>
        </w:rPr>
        <w:fldChar w:fldCharType="end"/>
      </w:r>
      <w:r>
        <w:t xml:space="preserve">: Foto </w:t>
      </w:r>
      <w:proofErr w:type="spellStart"/>
      <w:r>
        <w:t>bronput</w:t>
      </w:r>
      <w:proofErr w:type="spellEnd"/>
      <w:r>
        <w:t xml:space="preserve"> (links) en beek</w:t>
      </w:r>
    </w:p>
    <w:p w14:paraId="1C7FCA74" w14:textId="77777777" w:rsidR="007D2611" w:rsidRPr="007D2611" w:rsidRDefault="007D2611" w:rsidP="007D2611"/>
    <w:p w14:paraId="6D8682DA" w14:textId="77777777" w:rsidR="007D2611" w:rsidRPr="007D2611" w:rsidRDefault="007D2611" w:rsidP="007D2611"/>
    <w:p w14:paraId="5C56E6AC" w14:textId="77777777" w:rsidR="007D2611" w:rsidRPr="007D2611" w:rsidRDefault="007D2611" w:rsidP="007D2611"/>
    <w:p w14:paraId="0CDC2988" w14:textId="77777777" w:rsidR="007D2611" w:rsidRPr="007D2611" w:rsidRDefault="007D2611" w:rsidP="007D2611"/>
    <w:p w14:paraId="75320019" w14:textId="77777777" w:rsidR="007D2611" w:rsidRPr="007D2611" w:rsidRDefault="007D2611" w:rsidP="007D2611"/>
    <w:p w14:paraId="1A3ABA0B" w14:textId="77777777" w:rsidR="007D2611" w:rsidRPr="007D2611" w:rsidRDefault="007D2611" w:rsidP="007D2611"/>
    <w:p w14:paraId="59FFEE51" w14:textId="77777777" w:rsidR="007D2611" w:rsidRPr="007D2611" w:rsidRDefault="007D2611" w:rsidP="007D2611"/>
    <w:p w14:paraId="4A668DB7" w14:textId="77777777" w:rsidR="007D2611" w:rsidRPr="007D2611" w:rsidRDefault="007D2611" w:rsidP="007D2611"/>
    <w:p w14:paraId="5B577BB9" w14:textId="77777777" w:rsidR="007D2611" w:rsidRPr="007D2611" w:rsidRDefault="007D2611" w:rsidP="007D2611"/>
    <w:p w14:paraId="463244AB" w14:textId="77777777" w:rsidR="007D2611" w:rsidRPr="007D2611" w:rsidRDefault="007D2611" w:rsidP="007D2611"/>
    <w:p w14:paraId="11813382" w14:textId="77777777" w:rsidR="007D2611" w:rsidRPr="007D2611" w:rsidRDefault="007D2611" w:rsidP="007D2611"/>
    <w:p w14:paraId="24A1BE79" w14:textId="77777777" w:rsidR="007D2611" w:rsidRPr="007D2611" w:rsidRDefault="007D2611" w:rsidP="007D2611"/>
    <w:p w14:paraId="6C14DCEE" w14:textId="77777777" w:rsidR="007D2611" w:rsidRPr="007D2611" w:rsidRDefault="007D2611" w:rsidP="007D2611"/>
    <w:p w14:paraId="776C8068" w14:textId="77777777" w:rsidR="007D2611" w:rsidRPr="007D2611" w:rsidRDefault="007D2611" w:rsidP="007D2611"/>
    <w:p w14:paraId="18870FFE" w14:textId="77777777" w:rsidR="007D2611" w:rsidRPr="007D2611" w:rsidRDefault="007D2611" w:rsidP="007D2611"/>
    <w:p w14:paraId="107D40A5" w14:textId="77777777" w:rsidR="007D2611" w:rsidRPr="007D2611" w:rsidRDefault="007D2611" w:rsidP="007D2611"/>
    <w:p w14:paraId="3025A45A" w14:textId="77777777" w:rsidR="007D2611" w:rsidRPr="007D2611" w:rsidRDefault="007D2611" w:rsidP="007D2611"/>
    <w:p w14:paraId="2F1EE331" w14:textId="77777777" w:rsidR="007D2611" w:rsidRPr="007D2611" w:rsidRDefault="007D2611" w:rsidP="007D2611"/>
    <w:p w14:paraId="4EFEA81D" w14:textId="77777777" w:rsidR="007D2611" w:rsidRPr="007D2611" w:rsidRDefault="007D2611" w:rsidP="007D2611"/>
    <w:p w14:paraId="1A844E28" w14:textId="77777777" w:rsidR="007D2611" w:rsidRPr="007D2611" w:rsidRDefault="007D2611" w:rsidP="007D2611"/>
    <w:p w14:paraId="60B72467" w14:textId="77777777" w:rsidR="007D2611" w:rsidRPr="007D2611" w:rsidRDefault="007D2611" w:rsidP="007D2611"/>
    <w:p w14:paraId="6CFC7562" w14:textId="77777777" w:rsidR="007D2611" w:rsidRPr="007D2611" w:rsidRDefault="007D2611" w:rsidP="007D2611"/>
    <w:p w14:paraId="2C301502" w14:textId="77777777" w:rsidR="007D2611" w:rsidRPr="007D2611" w:rsidRDefault="007D2611" w:rsidP="007D2611"/>
    <w:p w14:paraId="4BA2B07D" w14:textId="77777777" w:rsidR="007D2611" w:rsidRPr="007D2611" w:rsidRDefault="007D2611" w:rsidP="007D2611"/>
    <w:p w14:paraId="3B597F2E" w14:textId="77777777" w:rsidR="007D2611" w:rsidRPr="007D2611" w:rsidRDefault="007D2611" w:rsidP="007D2611"/>
    <w:p w14:paraId="7370E465" w14:textId="77777777" w:rsidR="007D2611" w:rsidRPr="007D2611" w:rsidRDefault="007D2611" w:rsidP="007D2611"/>
    <w:p w14:paraId="4CF6EAFB" w14:textId="77777777" w:rsidR="007D2611" w:rsidRPr="007D2611" w:rsidRDefault="007D2611" w:rsidP="007D2611"/>
    <w:p w14:paraId="37A1756D" w14:textId="77777777" w:rsidR="007D2611" w:rsidRPr="007D2611" w:rsidRDefault="007D2611" w:rsidP="007D2611"/>
    <w:p w14:paraId="4822B30F" w14:textId="77777777" w:rsidR="007D2611" w:rsidRPr="007D2611" w:rsidRDefault="007D2611" w:rsidP="007D2611"/>
    <w:p w14:paraId="763C25D4" w14:textId="77777777" w:rsidR="007D2611" w:rsidRPr="007D2611" w:rsidRDefault="007D2611" w:rsidP="007D2611"/>
    <w:p w14:paraId="7C843EFB" w14:textId="77777777" w:rsidR="007D2611" w:rsidRPr="007D2611" w:rsidRDefault="007D2611" w:rsidP="007D2611"/>
    <w:p w14:paraId="787124E2" w14:textId="77777777" w:rsidR="007D2611" w:rsidRPr="007D2611" w:rsidRDefault="007D2611" w:rsidP="007D2611"/>
    <w:p w14:paraId="27A0DC20" w14:textId="77777777" w:rsidR="007D2611" w:rsidRPr="007D2611" w:rsidRDefault="007D2611" w:rsidP="007D2611"/>
    <w:p w14:paraId="6129925D" w14:textId="77777777" w:rsidR="007D2611" w:rsidRPr="007D2611" w:rsidRDefault="007D2611" w:rsidP="007D2611"/>
    <w:p w14:paraId="12E0D25A" w14:textId="77777777" w:rsidR="007D2611" w:rsidRPr="007D2611" w:rsidRDefault="007D2611" w:rsidP="007D2611"/>
    <w:p w14:paraId="55F294FF" w14:textId="77777777" w:rsidR="007D2611" w:rsidRPr="007D2611" w:rsidRDefault="007D2611" w:rsidP="007D2611">
      <w:pPr>
        <w:tabs>
          <w:tab w:val="left" w:pos="1192"/>
        </w:tabs>
      </w:pPr>
      <w:r>
        <w:tab/>
      </w:r>
    </w:p>
    <w:p w14:paraId="564ACD5B" w14:textId="77777777" w:rsidR="007D2611" w:rsidRPr="007D2611" w:rsidRDefault="007D2611" w:rsidP="007D2611"/>
    <w:p w14:paraId="0EB50A48" w14:textId="77777777" w:rsidR="007D2611" w:rsidRPr="007D2611" w:rsidRDefault="007D2611" w:rsidP="007D2611"/>
    <w:sectPr w:rsidR="007D2611" w:rsidRPr="007D2611" w:rsidSect="002D08F8">
      <w:headerReference w:type="even" r:id="rId14"/>
      <w:headerReference w:type="default" r:id="rId15"/>
      <w:footerReference w:type="even" r:id="rId16"/>
      <w:footerReference w:type="default" r:id="rId17"/>
      <w:headerReference w:type="first" r:id="rId18"/>
      <w:footerReference w:type="first" r:id="rId19"/>
      <w:pgSz w:w="11900" w:h="16840"/>
      <w:pgMar w:top="1950" w:right="1417" w:bottom="1417" w:left="1417" w:header="426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767E84B" w14:textId="77777777" w:rsidR="000B05C2" w:rsidRDefault="000B05C2" w:rsidP="002D08F8">
      <w:r>
        <w:separator/>
      </w:r>
    </w:p>
  </w:endnote>
  <w:endnote w:type="continuationSeparator" w:id="0">
    <w:p w14:paraId="31BC2755" w14:textId="77777777" w:rsidR="000B05C2" w:rsidRDefault="000B05C2" w:rsidP="002D08F8">
      <w:r>
        <w:continuationSeparator/>
      </w:r>
    </w:p>
  </w:endnote>
  <w:endnote w:type="continuationNotice" w:id="1">
    <w:p w14:paraId="4EDB9A67" w14:textId="77777777" w:rsidR="000B05C2" w:rsidRDefault="000B05C2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Grande">
    <w:altName w:val="Lucida Grande"/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TIXGeneral-Regular">
    <w:altName w:val="STIXGeneral"/>
    <w:panose1 w:val="00000000000000000000"/>
    <w:charset w:val="00"/>
    <w:family w:val="auto"/>
    <w:notTrueType/>
    <w:pitch w:val="variable"/>
    <w:sig w:usb0="A00002FF" w:usb1="4203FDFF" w:usb2="02000020" w:usb3="00000000" w:csb0="8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363382D" w14:textId="77777777" w:rsidR="007D2611" w:rsidRDefault="007D2611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427C200" w14:textId="77777777" w:rsidR="005C2011" w:rsidRPr="007D2611" w:rsidRDefault="00213228" w:rsidP="00213228">
    <w:pPr>
      <w:pStyle w:val="Voettekst"/>
      <w:tabs>
        <w:tab w:val="left" w:pos="2410"/>
        <w:tab w:val="left" w:pos="6237"/>
      </w:tabs>
      <w:contextualSpacing/>
      <w:rPr>
        <w:rFonts w:asciiTheme="majorHAnsi" w:hAnsiTheme="majorHAnsi"/>
        <w:b/>
        <w:sz w:val="18"/>
        <w:lang w:val="en-US"/>
      </w:rPr>
    </w:pPr>
    <w:r w:rsidRPr="007D2611">
      <w:rPr>
        <w:rFonts w:asciiTheme="majorHAnsi" w:hAnsiTheme="majorHAnsi"/>
        <w:b/>
        <w:sz w:val="18"/>
        <w:lang w:val="en-US"/>
      </w:rPr>
      <w:t>bio</w:t>
    </w:r>
    <w:r w:rsidR="005C2011" w:rsidRPr="007D2611">
      <w:rPr>
        <w:rFonts w:asciiTheme="majorHAnsi" w:hAnsiTheme="majorHAnsi"/>
        <w:b/>
        <w:sz w:val="18"/>
        <w:lang w:val="en-US"/>
      </w:rPr>
      <w:t xml:space="preserve">2clean </w:t>
    </w:r>
    <w:proofErr w:type="spellStart"/>
    <w:r w:rsidR="005C2011" w:rsidRPr="007D2611">
      <w:rPr>
        <w:rFonts w:asciiTheme="majorHAnsi" w:hAnsiTheme="majorHAnsi"/>
        <w:b/>
        <w:sz w:val="18"/>
        <w:lang w:val="en-US"/>
      </w:rPr>
      <w:t>bv</w:t>
    </w:r>
    <w:proofErr w:type="spellEnd"/>
  </w:p>
  <w:p w14:paraId="544A4142" w14:textId="77777777" w:rsidR="005C2011" w:rsidRPr="007D2611" w:rsidRDefault="005C2011" w:rsidP="00213228">
    <w:pPr>
      <w:pStyle w:val="Voettekst"/>
      <w:tabs>
        <w:tab w:val="left" w:pos="2410"/>
        <w:tab w:val="left" w:pos="6237"/>
      </w:tabs>
      <w:contextualSpacing/>
      <w:rPr>
        <w:rFonts w:asciiTheme="majorHAnsi" w:hAnsiTheme="majorHAnsi" w:cs="STIXGeneral-Regular"/>
        <w:sz w:val="16"/>
        <w:lang w:val="en-US"/>
      </w:rPr>
    </w:pPr>
    <w:proofErr w:type="spellStart"/>
    <w:r w:rsidRPr="007D2611">
      <w:rPr>
        <w:rFonts w:asciiTheme="majorHAnsi" w:hAnsiTheme="majorHAnsi"/>
        <w:sz w:val="16"/>
        <w:lang w:val="en-US"/>
      </w:rPr>
      <w:t>Mombeekdreef</w:t>
    </w:r>
    <w:proofErr w:type="spellEnd"/>
    <w:r w:rsidRPr="007D2611">
      <w:rPr>
        <w:rFonts w:asciiTheme="majorHAnsi" w:hAnsiTheme="majorHAnsi"/>
        <w:sz w:val="16"/>
        <w:lang w:val="en-US"/>
      </w:rPr>
      <w:t xml:space="preserve"> 44, 3500 Hasselt</w:t>
    </w:r>
    <w:r w:rsidRPr="007D2611">
      <w:rPr>
        <w:rFonts w:asciiTheme="majorHAnsi" w:hAnsiTheme="majorHAnsi"/>
        <w:sz w:val="16"/>
        <w:lang w:val="en-US"/>
      </w:rPr>
      <w:tab/>
    </w:r>
    <w:r w:rsidRPr="007D2611">
      <w:rPr>
        <w:rFonts w:ascii="STIXGeneral-Regular" w:hAnsi="STIXGeneral-Regular" w:cs="STIXGeneral-Regular"/>
        <w:sz w:val="16"/>
        <w:lang w:val="en-US"/>
      </w:rPr>
      <w:t xml:space="preserve">∣ </w:t>
    </w:r>
    <w:r w:rsidRPr="007D2611">
      <w:rPr>
        <w:rFonts w:asciiTheme="majorHAnsi" w:hAnsiTheme="majorHAnsi" w:cs="STIXGeneral-Regular"/>
        <w:sz w:val="16"/>
        <w:lang w:val="en-US"/>
      </w:rPr>
      <w:t>+32 495 99 71 14</w:t>
    </w:r>
    <w:r w:rsidRPr="007D2611">
      <w:rPr>
        <w:rFonts w:ascii="STIXGeneral-Regular" w:hAnsi="STIXGeneral-Regular" w:cs="STIXGeneral-Regular"/>
        <w:sz w:val="16"/>
        <w:lang w:val="en-US"/>
      </w:rPr>
      <w:tab/>
    </w:r>
    <w:r w:rsidRPr="007D2611">
      <w:rPr>
        <w:rFonts w:ascii="STIXGeneral-Regular" w:hAnsi="STIXGeneral-Regular" w:cs="STIXGeneral-Regular"/>
        <w:sz w:val="16"/>
        <w:lang w:val="en-US"/>
      </w:rPr>
      <w:tab/>
    </w:r>
    <w:r w:rsidRPr="007D2611">
      <w:rPr>
        <w:rFonts w:asciiTheme="majorHAnsi" w:hAnsiTheme="majorHAnsi" w:cs="STIXGeneral-Regular"/>
        <w:sz w:val="16"/>
        <w:lang w:val="en-US"/>
      </w:rPr>
      <w:t xml:space="preserve">BTW BE 0640 844 </w:t>
    </w:r>
    <w:proofErr w:type="gramStart"/>
    <w:r w:rsidRPr="007D2611">
      <w:rPr>
        <w:rFonts w:asciiTheme="majorHAnsi" w:hAnsiTheme="majorHAnsi" w:cs="STIXGeneral-Regular"/>
        <w:sz w:val="16"/>
        <w:lang w:val="en-US"/>
      </w:rPr>
      <w:t xml:space="preserve">356 </w:t>
    </w:r>
    <w:r w:rsidR="00213228" w:rsidRPr="007D2611">
      <w:rPr>
        <w:rFonts w:asciiTheme="majorHAnsi" w:hAnsiTheme="majorHAnsi"/>
        <w:sz w:val="16"/>
        <w:lang w:val="en-US"/>
      </w:rPr>
      <w:t xml:space="preserve"> </w:t>
    </w:r>
    <w:r w:rsidRPr="007D2611">
      <w:rPr>
        <w:rFonts w:ascii="STIXGeneral-Regular" w:hAnsi="STIXGeneral-Regular" w:cs="STIXGeneral-Regular"/>
        <w:sz w:val="16"/>
        <w:lang w:val="en-US"/>
      </w:rPr>
      <w:t>∣</w:t>
    </w:r>
    <w:proofErr w:type="gramEnd"/>
    <w:r w:rsidRPr="007D2611">
      <w:rPr>
        <w:rFonts w:ascii="STIXGeneral-Regular" w:hAnsi="STIXGeneral-Regular" w:cs="STIXGeneral-Regular"/>
        <w:sz w:val="16"/>
        <w:lang w:val="en-US"/>
      </w:rPr>
      <w:t xml:space="preserve"> </w:t>
    </w:r>
    <w:r w:rsidRPr="007D2611">
      <w:rPr>
        <w:rFonts w:asciiTheme="majorHAnsi" w:hAnsiTheme="majorHAnsi" w:cs="STIXGeneral-Regular"/>
        <w:sz w:val="16"/>
        <w:lang w:val="en-US"/>
      </w:rPr>
      <w:t>RPR Hasselt</w:t>
    </w:r>
  </w:p>
  <w:p w14:paraId="3FB650DA" w14:textId="77777777" w:rsidR="007963D9" w:rsidRPr="009B502A" w:rsidRDefault="007963D9" w:rsidP="00213228">
    <w:pPr>
      <w:pStyle w:val="Voettekst"/>
      <w:tabs>
        <w:tab w:val="left" w:pos="2410"/>
        <w:tab w:val="left" w:pos="6237"/>
      </w:tabs>
      <w:contextualSpacing/>
      <w:rPr>
        <w:rFonts w:asciiTheme="majorHAnsi" w:hAnsiTheme="majorHAnsi" w:cs="STIXGeneral-Regular"/>
        <w:sz w:val="16"/>
        <w:lang w:val="en-US"/>
      </w:rPr>
    </w:pPr>
    <w:r>
      <w:rPr>
        <w:rFonts w:asciiTheme="majorHAnsi" w:hAnsiTheme="majorHAnsi"/>
        <w:sz w:val="16"/>
        <w:lang w:val="en-US"/>
      </w:rPr>
      <w:t>Karel Grimminckweg 2, 8978 Watou</w:t>
    </w:r>
    <w:r w:rsidRPr="00E33EAA">
      <w:rPr>
        <w:rFonts w:asciiTheme="majorHAnsi" w:hAnsiTheme="majorHAnsi"/>
        <w:sz w:val="16"/>
        <w:lang w:val="en-US"/>
      </w:rPr>
      <w:tab/>
    </w:r>
    <w:r w:rsidRPr="00E33EAA">
      <w:rPr>
        <w:rFonts w:ascii="STIXGeneral-Regular" w:hAnsi="STIXGeneral-Regular" w:cs="STIXGeneral-Regular"/>
        <w:sz w:val="16"/>
        <w:lang w:val="en-US"/>
      </w:rPr>
      <w:t xml:space="preserve">∣ </w:t>
    </w:r>
    <w:r>
      <w:rPr>
        <w:rFonts w:asciiTheme="majorHAnsi" w:hAnsiTheme="majorHAnsi" w:cs="STIXGeneral-Regular"/>
        <w:sz w:val="16"/>
        <w:lang w:val="en-US"/>
      </w:rPr>
      <w:t>+32 494</w:t>
    </w:r>
    <w:r w:rsidRPr="00E33EAA">
      <w:rPr>
        <w:rFonts w:asciiTheme="majorHAnsi" w:hAnsiTheme="majorHAnsi" w:cs="STIXGeneral-Regular"/>
        <w:sz w:val="16"/>
        <w:lang w:val="en-US"/>
      </w:rPr>
      <w:t xml:space="preserve"> </w:t>
    </w:r>
    <w:r>
      <w:rPr>
        <w:rFonts w:asciiTheme="majorHAnsi" w:hAnsiTheme="majorHAnsi" w:cs="STIXGeneral-Regular"/>
        <w:sz w:val="16"/>
        <w:lang w:val="en-US"/>
      </w:rPr>
      <w:t>50</w:t>
    </w:r>
    <w:r w:rsidRPr="00E33EAA">
      <w:rPr>
        <w:rFonts w:asciiTheme="majorHAnsi" w:hAnsiTheme="majorHAnsi" w:cs="STIXGeneral-Regular"/>
        <w:sz w:val="16"/>
        <w:lang w:val="en-US"/>
      </w:rPr>
      <w:t xml:space="preserve"> </w:t>
    </w:r>
    <w:r>
      <w:rPr>
        <w:rFonts w:asciiTheme="majorHAnsi" w:hAnsiTheme="majorHAnsi" w:cs="STIXGeneral-Regular"/>
        <w:sz w:val="16"/>
        <w:lang w:val="en-US"/>
      </w:rPr>
      <w:t>84 15</w:t>
    </w:r>
    <w:r w:rsidRPr="009B502A">
      <w:rPr>
        <w:rFonts w:asciiTheme="majorHAnsi" w:hAnsiTheme="majorHAnsi" w:cs="STIXGeneral-Regular"/>
        <w:sz w:val="16"/>
        <w:lang w:val="en-US"/>
      </w:rPr>
      <w:tab/>
    </w:r>
    <w:r w:rsidRPr="009B502A">
      <w:rPr>
        <w:rFonts w:asciiTheme="majorHAnsi" w:hAnsiTheme="majorHAnsi" w:cs="STIXGeneral-Regular"/>
        <w:sz w:val="16"/>
        <w:lang w:val="en-US"/>
      </w:rPr>
      <w:tab/>
      <w:t xml:space="preserve">IBAN BE70 7360 1906 6325 </w:t>
    </w:r>
    <w:r w:rsidRPr="009B502A">
      <w:rPr>
        <w:rFonts w:asciiTheme="majorHAnsi" w:hAnsiTheme="majorHAnsi"/>
        <w:sz w:val="16"/>
        <w:lang w:val="en-US"/>
      </w:rPr>
      <w:tab/>
    </w:r>
    <w:r w:rsidRPr="009B502A">
      <w:rPr>
        <w:rFonts w:ascii="STIXGeneral-Regular" w:hAnsi="STIXGeneral-Regular" w:cs="STIXGeneral-Regular"/>
        <w:sz w:val="16"/>
        <w:lang w:val="en-US"/>
      </w:rPr>
      <w:t xml:space="preserve">∣ </w:t>
    </w:r>
    <w:r w:rsidRPr="009B502A">
      <w:rPr>
        <w:rFonts w:asciiTheme="majorHAnsi" w:hAnsiTheme="majorHAnsi" w:cs="STIXGeneral-Regular"/>
        <w:sz w:val="16"/>
        <w:lang w:val="en-US"/>
      </w:rPr>
      <w:t>BIC KREDBEBB</w:t>
    </w:r>
  </w:p>
  <w:p w14:paraId="504886CC" w14:textId="77777777" w:rsidR="005C2011" w:rsidRPr="007D2611" w:rsidRDefault="005C2011" w:rsidP="00213228">
    <w:pPr>
      <w:pStyle w:val="Voettekst"/>
      <w:tabs>
        <w:tab w:val="left" w:pos="2410"/>
        <w:tab w:val="left" w:pos="6237"/>
      </w:tabs>
      <w:contextualSpacing/>
      <w:rPr>
        <w:rFonts w:ascii="STIXGeneral-Regular" w:hAnsi="STIXGeneral-Regular" w:cs="STIXGeneral-Regular"/>
        <w:sz w:val="16"/>
        <w:lang w:val="en-US"/>
      </w:rPr>
    </w:pPr>
    <w:r w:rsidRPr="007D2611">
      <w:rPr>
        <w:rFonts w:asciiTheme="majorHAnsi" w:hAnsiTheme="majorHAnsi" w:cs="STIXGeneral-Regular"/>
        <w:sz w:val="16"/>
        <w:lang w:val="en-US"/>
      </w:rPr>
      <w:t>info@bio2clean.be</w:t>
    </w:r>
    <w:r w:rsidRPr="007D2611">
      <w:rPr>
        <w:rFonts w:ascii="STIXGeneral-Regular" w:hAnsi="STIXGeneral-Regular" w:cs="STIXGeneral-Regular"/>
        <w:sz w:val="16"/>
        <w:lang w:val="en-US"/>
      </w:rPr>
      <w:tab/>
      <w:t xml:space="preserve">∣ </w:t>
    </w:r>
    <w:r w:rsidRPr="007D2611">
      <w:rPr>
        <w:rFonts w:asciiTheme="majorHAnsi" w:hAnsiTheme="majorHAnsi" w:cs="STIXGeneral-Regular"/>
        <w:sz w:val="16"/>
        <w:lang w:val="en-US"/>
      </w:rPr>
      <w:t>bio2clean.be</w:t>
    </w:r>
    <w:r w:rsidRPr="007D2611">
      <w:rPr>
        <w:rFonts w:asciiTheme="majorHAnsi" w:hAnsiTheme="majorHAnsi" w:cs="STIXGeneral-Regular"/>
        <w:sz w:val="16"/>
        <w:lang w:val="en-US"/>
      </w:rPr>
      <w:tab/>
    </w:r>
    <w:r w:rsidRPr="007D2611">
      <w:rPr>
        <w:rFonts w:asciiTheme="majorHAnsi" w:hAnsiTheme="majorHAnsi" w:cs="STIXGeneral-Regular"/>
        <w:sz w:val="16"/>
        <w:lang w:val="en-US"/>
      </w:rPr>
      <w:tab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1CCC215" w14:textId="77777777" w:rsidR="007D2611" w:rsidRDefault="007D2611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C098102" w14:textId="77777777" w:rsidR="000B05C2" w:rsidRDefault="000B05C2" w:rsidP="002D08F8">
      <w:r>
        <w:separator/>
      </w:r>
    </w:p>
  </w:footnote>
  <w:footnote w:type="continuationSeparator" w:id="0">
    <w:p w14:paraId="13F9A022" w14:textId="77777777" w:rsidR="000B05C2" w:rsidRDefault="000B05C2" w:rsidP="002D08F8">
      <w:r>
        <w:continuationSeparator/>
      </w:r>
    </w:p>
  </w:footnote>
  <w:footnote w:type="continuationNotice" w:id="1">
    <w:p w14:paraId="71A15621" w14:textId="77777777" w:rsidR="000B05C2" w:rsidRDefault="000B05C2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209EE89" w14:textId="77777777" w:rsidR="007D2611" w:rsidRDefault="007D2611">
    <w:pPr>
      <w:pStyle w:val="Kopteks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63B8640" w14:textId="77777777" w:rsidR="005C2011" w:rsidRDefault="005C2011" w:rsidP="002D08F8">
    <w:pPr>
      <w:pStyle w:val="Koptekst"/>
      <w:jc w:val="center"/>
    </w:pPr>
    <w:r>
      <w:rPr>
        <w:noProof/>
      </w:rPr>
      <w:drawing>
        <wp:anchor distT="0" distB="0" distL="114300" distR="114300" simplePos="0" relativeHeight="251658240" behindDoc="1" locked="0" layoutInCell="1" allowOverlap="1" wp14:anchorId="0AA1C0ED" wp14:editId="7A72F253">
          <wp:simplePos x="0" y="0"/>
          <wp:positionH relativeFrom="margin">
            <wp:align>center</wp:align>
          </wp:positionH>
          <wp:positionV relativeFrom="paragraph">
            <wp:posOffset>-79375</wp:posOffset>
          </wp:positionV>
          <wp:extent cx="1080849" cy="901065"/>
          <wp:effectExtent l="0" t="0" r="11430" b="0"/>
          <wp:wrapNone/>
          <wp:docPr id="1" name="Afbeelding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o2clean_Q_Baseline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80849" cy="90106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B4D9EB6" w14:textId="77777777" w:rsidR="007D2611" w:rsidRDefault="007D2611">
    <w:pPr>
      <w:pStyle w:val="Kopteks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70"/>
  <w:proofState w:spelling="clean" w:grammar="clean"/>
  <w:attachedTemplate r:id="rId1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B502A"/>
    <w:rsid w:val="000715C7"/>
    <w:rsid w:val="000B05C2"/>
    <w:rsid w:val="001F602D"/>
    <w:rsid w:val="00213228"/>
    <w:rsid w:val="002D08F8"/>
    <w:rsid w:val="003A6275"/>
    <w:rsid w:val="005C2011"/>
    <w:rsid w:val="0060663D"/>
    <w:rsid w:val="006C2F08"/>
    <w:rsid w:val="007643F0"/>
    <w:rsid w:val="007963D9"/>
    <w:rsid w:val="007D2611"/>
    <w:rsid w:val="008508C6"/>
    <w:rsid w:val="009558A1"/>
    <w:rsid w:val="00985343"/>
    <w:rsid w:val="009B502A"/>
    <w:rsid w:val="009F02C9"/>
    <w:rsid w:val="00AD175A"/>
    <w:rsid w:val="00B5385F"/>
    <w:rsid w:val="00C91BC7"/>
    <w:rsid w:val="00E8673F"/>
    <w:rsid w:val="00F62B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494C81F2"/>
  <w14:defaultImageDpi w14:val="300"/>
  <w15:docId w15:val="{82E8D5C1-7777-E448-9EE0-7D324D8975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nl-NL" w:eastAsia="nl-NL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2D08F8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2D08F8"/>
  </w:style>
  <w:style w:type="paragraph" w:styleId="Voettekst">
    <w:name w:val="footer"/>
    <w:basedOn w:val="Standaard"/>
    <w:link w:val="VoettekstChar"/>
    <w:uiPriority w:val="99"/>
    <w:unhideWhenUsed/>
    <w:rsid w:val="002D08F8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2D08F8"/>
  </w:style>
  <w:style w:type="paragraph" w:styleId="Ballontekst">
    <w:name w:val="Balloon Text"/>
    <w:basedOn w:val="Standaard"/>
    <w:link w:val="BallontekstChar"/>
    <w:uiPriority w:val="99"/>
    <w:semiHidden/>
    <w:unhideWhenUsed/>
    <w:rsid w:val="002D08F8"/>
    <w:rPr>
      <w:rFonts w:ascii="Lucida Grande" w:hAnsi="Lucida Grande" w:cs="Lucida Grande"/>
      <w:sz w:val="18"/>
      <w:szCs w:val="18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2D08F8"/>
    <w:rPr>
      <w:rFonts w:ascii="Lucida Grande" w:hAnsi="Lucida Grande" w:cs="Lucida Grande"/>
      <w:sz w:val="18"/>
      <w:szCs w:val="18"/>
    </w:rPr>
  </w:style>
  <w:style w:type="character" w:styleId="Hyperlink">
    <w:name w:val="Hyperlink"/>
    <w:basedOn w:val="Standaardalinea-lettertype"/>
    <w:uiPriority w:val="99"/>
    <w:unhideWhenUsed/>
    <w:rsid w:val="000715C7"/>
    <w:rPr>
      <w:color w:val="0000FF" w:themeColor="hyperlink"/>
      <w:u w:val="single"/>
    </w:rPr>
  </w:style>
  <w:style w:type="paragraph" w:styleId="Bijschrift">
    <w:name w:val="caption"/>
    <w:basedOn w:val="Standaard"/>
    <w:next w:val="Standaard"/>
    <w:uiPriority w:val="35"/>
    <w:unhideWhenUsed/>
    <w:qFormat/>
    <w:rsid w:val="009B502A"/>
    <w:pPr>
      <w:spacing w:after="200"/>
    </w:pPr>
    <w:rPr>
      <w:i/>
      <w:iCs/>
      <w:color w:val="1F497D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header" Target="header3.xm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header" Target="header2.xml"/><Relationship Id="rId10" Type="http://schemas.openxmlformats.org/officeDocument/2006/relationships/image" Target="media/image4.jpeg"/><Relationship Id="rId19" Type="http://schemas.openxmlformats.org/officeDocument/2006/relationships/footer" Target="footer3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eader" Target="header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irkdubin/Library/Group%20Containers/UBF8T346G9.Office/User%20Content.localized/Templates.localized/Briefpapier%20bio2clean%20BLANCO%20v2.dotx" TargetMode="External"/></Relationships>
</file>

<file path=word/theme/theme1.xml><?xml version="1.0" encoding="utf-8"?>
<a:theme xmlns:a="http://schemas.openxmlformats.org/drawingml/2006/main" name="Office-th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Briefpapier bio2clean BLANCO v2.dotx</Template>
  <TotalTime>14</TotalTime>
  <Pages>8</Pages>
  <Words>92</Words>
  <Characters>510</Characters>
  <Application>Microsoft Office Word</Application>
  <DocSecurity>0</DocSecurity>
  <Lines>4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Dirk Dubin - EnMiCO2</Company>
  <LinksUpToDate>false</LinksUpToDate>
  <CharactersWithSpaces>601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Dirk Dubin</dc:creator>
  <cp:keywords/>
  <dc:description/>
  <cp:lastModifiedBy>Dirk Dubin</cp:lastModifiedBy>
  <cp:revision>8</cp:revision>
  <cp:lastPrinted>2021-05-27T12:45:00Z</cp:lastPrinted>
  <dcterms:created xsi:type="dcterms:W3CDTF">2021-05-27T12:27:00Z</dcterms:created>
  <dcterms:modified xsi:type="dcterms:W3CDTF">2021-05-28T07:06:00Z</dcterms:modified>
</cp:coreProperties>
</file>